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72056" w14:textId="1B0BF214" w:rsidR="00877BD8" w:rsidRPr="00877BD8" w:rsidRDefault="00877BD8" w:rsidP="00877BD8">
      <w:pPr>
        <w:pStyle w:val="Heading1"/>
        <w:rPr>
          <w:color w:val="0B9CB7" w:themeColor="accent3" w:themeTint="BF"/>
        </w:rPr>
      </w:pPr>
      <w:r w:rsidRPr="00877BD8">
        <w:rPr>
          <w:color w:val="0B9CB7" w:themeColor="accent3" w:themeTint="BF"/>
        </w:rPr>
        <w:t>CHAPTER PROPOSAL FORM</w:t>
      </w:r>
    </w:p>
    <w:sdt>
      <w:sdtPr>
        <w:rPr>
          <w:sz w:val="36"/>
          <w:szCs w:val="18"/>
        </w:rPr>
        <w:alias w:val="Subtitle"/>
        <w:tag w:val=""/>
        <w:id w:val="251634748"/>
        <w:placeholder>
          <w:docPart w:val="AC474F58F6AE4EA28DCE82865EE30986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p w14:paraId="6150EB50" w14:textId="28F56806" w:rsidR="00877BD8" w:rsidRPr="00877BD8" w:rsidRDefault="00877BD8" w:rsidP="00877BD8">
          <w:pPr>
            <w:pStyle w:val="Subtitle"/>
            <w:jc w:val="left"/>
            <w:rPr>
              <w:sz w:val="36"/>
              <w:szCs w:val="18"/>
            </w:rPr>
          </w:pPr>
          <w:r>
            <w:rPr>
              <w:sz w:val="36"/>
              <w:szCs w:val="18"/>
            </w:rPr>
            <w:t>Advanced Analytics for Industry 4.0</w:t>
          </w:r>
        </w:p>
      </w:sdtContent>
    </w:sdt>
    <w:p w14:paraId="3452A356" w14:textId="5B39A673" w:rsidR="00877BD8" w:rsidRDefault="00877BD8" w:rsidP="00877BD8"/>
    <w:p w14:paraId="4DB37779" w14:textId="77777777" w:rsidR="00877BD8" w:rsidRPr="00877BD8" w:rsidRDefault="00877BD8" w:rsidP="00877BD8"/>
    <w:p w14:paraId="454C7945" w14:textId="77777777" w:rsidR="007F3904" w:rsidRDefault="007F3904" w:rsidP="007F3904">
      <w:pPr>
        <w:pStyle w:val="ListNumber"/>
        <w:numPr>
          <w:ilvl w:val="0"/>
          <w:numId w:val="0"/>
        </w:numPr>
        <w:ind w:left="360" w:hanging="360"/>
      </w:pPr>
    </w:p>
    <w:p w14:paraId="5F444072" w14:textId="0040E62F" w:rsidR="007F3904" w:rsidRPr="003B3285" w:rsidRDefault="007F3904" w:rsidP="007F3904">
      <w:pPr>
        <w:pStyle w:val="ListNumber"/>
        <w:numPr>
          <w:ilvl w:val="0"/>
          <w:numId w:val="0"/>
        </w:numPr>
        <w:ind w:left="360" w:hanging="360"/>
        <w:rPr>
          <w:i/>
          <w:iCs/>
          <w:color w:val="107082"/>
          <w:sz w:val="28"/>
          <w:szCs w:val="24"/>
        </w:rPr>
      </w:pPr>
      <w:r w:rsidRPr="003B3285">
        <w:rPr>
          <w:i/>
          <w:iCs/>
          <w:color w:val="107082"/>
          <w:sz w:val="28"/>
          <w:szCs w:val="24"/>
        </w:rPr>
        <w:t xml:space="preserve">Chapter </w:t>
      </w:r>
      <w:r w:rsidR="00070C4A">
        <w:rPr>
          <w:i/>
          <w:iCs/>
          <w:color w:val="107082"/>
          <w:sz w:val="28"/>
          <w:szCs w:val="24"/>
        </w:rPr>
        <w:t>title</w:t>
      </w:r>
      <w:r w:rsidRPr="003B3285">
        <w:rPr>
          <w:i/>
          <w:iCs/>
          <w:color w:val="107082"/>
          <w:sz w:val="28"/>
          <w:szCs w:val="24"/>
        </w:rPr>
        <w:t>:</w:t>
      </w:r>
    </w:p>
    <w:sdt>
      <w:sdtPr>
        <w:rPr>
          <w:i/>
          <w:iCs/>
          <w:color w:val="107082"/>
          <w:sz w:val="28"/>
          <w:szCs w:val="24"/>
        </w:rPr>
        <w:id w:val="-246266942"/>
        <w:placeholder>
          <w:docPart w:val="FB421A7952B84BD58F67D9D3D7E367A4"/>
        </w:placeholder>
        <w:showingPlcHdr/>
      </w:sdtPr>
      <w:sdtEndPr/>
      <w:sdtContent>
        <w:p w14:paraId="784AE3AD" w14:textId="5F46E5A5" w:rsidR="007F3904" w:rsidRPr="003B3285" w:rsidRDefault="00535642" w:rsidP="00535642">
          <w:pPr>
            <w:pStyle w:val="ListNumber"/>
            <w:numPr>
              <w:ilvl w:val="0"/>
              <w:numId w:val="0"/>
            </w:numPr>
            <w:rPr>
              <w:i/>
              <w:iCs/>
              <w:color w:val="107082"/>
              <w:sz w:val="28"/>
              <w:szCs w:val="24"/>
              <w:rtl/>
            </w:rPr>
          </w:pPr>
          <w:r w:rsidRPr="003B3285">
            <w:rPr>
              <w:rStyle w:val="PlaceholderText"/>
              <w:color w:val="107082"/>
            </w:rPr>
            <w:t>Click or tap here to enter text.</w:t>
          </w:r>
        </w:p>
      </w:sdtContent>
    </w:sdt>
    <w:p w14:paraId="507E92D5" w14:textId="5CE27FBA" w:rsidR="00BD0C60" w:rsidRDefault="003A075B" w:rsidP="003A075B">
      <w:pPr>
        <w:pStyle w:val="Heading1"/>
      </w:pPr>
      <w:r>
        <w:t>General information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170"/>
      </w:tblGrid>
      <w:tr w:rsidR="006D72A4" w14:paraId="7C5A7856" w14:textId="77777777" w:rsidTr="00A67285">
        <w:trPr>
          <w:trHeight w:val="297"/>
        </w:trPr>
        <w:tc>
          <w:tcPr>
            <w:tcW w:w="9620" w:type="dxa"/>
            <w:gridSpan w:val="2"/>
          </w:tcPr>
          <w:p w14:paraId="22D3DB49" w14:textId="3795A25B" w:rsidR="006D72A4" w:rsidRDefault="006D72A4" w:rsidP="00685B4E">
            <w:pPr>
              <w:pStyle w:val="ListNumber"/>
            </w:pPr>
            <w:r>
              <w:t>Provisional title of the proposed manuscript:</w:t>
            </w:r>
          </w:p>
          <w:sdt>
            <w:sdtPr>
              <w:id w:val="-693685208"/>
              <w:placeholder>
                <w:docPart w:val="DefaultPlaceholder_-1854013440"/>
              </w:placeholder>
              <w:showingPlcHdr/>
            </w:sdtPr>
            <w:sdtEndPr/>
            <w:sdtContent>
              <w:p w14:paraId="34903432" w14:textId="77777777" w:rsidR="008615DA" w:rsidRDefault="008615DA" w:rsidP="008615DA">
                <w:pPr>
                  <w:pStyle w:val="ListNumber"/>
                  <w:numPr>
                    <w:ilvl w:val="0"/>
                    <w:numId w:val="0"/>
                  </w:numPr>
                  <w:ind w:left="360"/>
                </w:pPr>
                <w:r w:rsidRPr="00E632CB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B2F303E" w14:textId="77777777" w:rsidR="005732F0" w:rsidRDefault="005732F0" w:rsidP="005732F0">
            <w:pPr>
              <w:pStyle w:val="ListNumber"/>
              <w:numPr>
                <w:ilvl w:val="0"/>
                <w:numId w:val="0"/>
              </w:numPr>
              <w:ind w:left="360"/>
            </w:pPr>
          </w:p>
        </w:tc>
      </w:tr>
      <w:tr w:rsidR="006D72A4" w14:paraId="3FFFFFC9" w14:textId="77777777" w:rsidTr="00220754">
        <w:tc>
          <w:tcPr>
            <w:tcW w:w="9620" w:type="dxa"/>
            <w:gridSpan w:val="2"/>
          </w:tcPr>
          <w:p w14:paraId="35C775D3" w14:textId="77777777" w:rsidR="006D72A4" w:rsidRDefault="006D72A4" w:rsidP="00A67285">
            <w:pPr>
              <w:pStyle w:val="ListNumber"/>
            </w:pPr>
            <w:r>
              <w:t>Author details</w:t>
            </w:r>
          </w:p>
        </w:tc>
      </w:tr>
      <w:tr w:rsidR="006D72A4" w14:paraId="30FBDC18" w14:textId="77777777" w:rsidTr="00685B4E">
        <w:tc>
          <w:tcPr>
            <w:tcW w:w="450" w:type="dxa"/>
          </w:tcPr>
          <w:p w14:paraId="5B049D95" w14:textId="77777777" w:rsidR="006D72A4" w:rsidRDefault="006D72A4" w:rsidP="00784AB5">
            <w:pPr>
              <w:pStyle w:val="Checkbox"/>
            </w:pPr>
          </w:p>
        </w:tc>
        <w:tc>
          <w:tcPr>
            <w:tcW w:w="9170" w:type="dxa"/>
          </w:tcPr>
          <w:p w14:paraId="5B1E359E" w14:textId="77777777" w:rsidR="006D72A4" w:rsidRPr="00685B4E" w:rsidRDefault="006D72A4" w:rsidP="00A67285">
            <w:pPr>
              <w:pStyle w:val="ListNumber2"/>
            </w:pPr>
            <w:r>
              <w:t>Scientific Title:</w:t>
            </w:r>
            <w:r w:rsidR="008615DA">
              <w:t xml:space="preserve"> </w:t>
            </w:r>
            <w:sdt>
              <w:sdtPr>
                <w:id w:val="-174069462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8615DA" w:rsidRPr="00E632C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6D72A4" w14:paraId="4FCDD286" w14:textId="77777777" w:rsidTr="00685B4E">
        <w:tc>
          <w:tcPr>
            <w:tcW w:w="450" w:type="dxa"/>
          </w:tcPr>
          <w:p w14:paraId="49375B8F" w14:textId="77777777" w:rsidR="006D72A4" w:rsidRDefault="006D72A4" w:rsidP="00784AB5">
            <w:pPr>
              <w:pStyle w:val="Checkbox"/>
            </w:pPr>
          </w:p>
        </w:tc>
        <w:tc>
          <w:tcPr>
            <w:tcW w:w="9170" w:type="dxa"/>
          </w:tcPr>
          <w:p w14:paraId="6BC06ACB" w14:textId="77777777" w:rsidR="006D72A4" w:rsidRPr="00685B4E" w:rsidRDefault="006D72A4" w:rsidP="00A67285">
            <w:pPr>
              <w:pStyle w:val="ListNumber2"/>
            </w:pPr>
            <w:r>
              <w:t>Full Name:</w:t>
            </w:r>
            <w:r w:rsidR="008615DA">
              <w:t xml:space="preserve"> </w:t>
            </w:r>
            <w:sdt>
              <w:sdtPr>
                <w:id w:val="17107191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8615DA" w:rsidRPr="00E632C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6D72A4" w14:paraId="2B68BE3D" w14:textId="77777777" w:rsidTr="00685B4E">
        <w:trPr>
          <w:trHeight w:val="270"/>
        </w:trPr>
        <w:tc>
          <w:tcPr>
            <w:tcW w:w="450" w:type="dxa"/>
          </w:tcPr>
          <w:p w14:paraId="2612445C" w14:textId="77777777" w:rsidR="006D72A4" w:rsidRDefault="006D72A4" w:rsidP="00784AB5">
            <w:pPr>
              <w:pStyle w:val="Checkbox"/>
            </w:pPr>
          </w:p>
        </w:tc>
        <w:tc>
          <w:tcPr>
            <w:tcW w:w="9170" w:type="dxa"/>
          </w:tcPr>
          <w:p w14:paraId="25D5438F" w14:textId="77777777" w:rsidR="006D72A4" w:rsidRDefault="006D72A4" w:rsidP="00A67285">
            <w:pPr>
              <w:pStyle w:val="ListNumber2"/>
            </w:pPr>
            <w:r>
              <w:t>Affiliation:</w:t>
            </w:r>
            <w:r w:rsidR="008615DA">
              <w:t xml:space="preserve"> </w:t>
            </w:r>
            <w:sdt>
              <w:sdtPr>
                <w:id w:val="158310294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8615DA" w:rsidRPr="00E632CB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18D7907" w14:textId="77777777" w:rsidR="006D72A4" w:rsidRPr="00685B4E" w:rsidRDefault="006D72A4" w:rsidP="00A67285">
            <w:pPr>
              <w:pStyle w:val="ListNumber2"/>
            </w:pPr>
            <w:r>
              <w:t>Position:</w:t>
            </w:r>
            <w:r w:rsidR="008615DA">
              <w:t xml:space="preserve"> </w:t>
            </w:r>
            <w:sdt>
              <w:sdtPr>
                <w:id w:val="-50751058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8615DA" w:rsidRPr="00E632C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6D72A4" w14:paraId="0F56AC7E" w14:textId="77777777" w:rsidTr="00AE41C4">
        <w:tc>
          <w:tcPr>
            <w:tcW w:w="9620" w:type="dxa"/>
            <w:gridSpan w:val="2"/>
          </w:tcPr>
          <w:p w14:paraId="6C56E294" w14:textId="77777777" w:rsidR="006D72A4" w:rsidRDefault="006D72A4" w:rsidP="00A67285">
            <w:pPr>
              <w:pStyle w:val="ListNumber"/>
            </w:pPr>
            <w:r>
              <w:t xml:space="preserve">Co-authors (include all your co-authors if </w:t>
            </w:r>
            <w:proofErr w:type="gramStart"/>
            <w:r>
              <w:t>possible</w:t>
            </w:r>
            <w:proofErr w:type="gramEnd"/>
            <w:r>
              <w:t xml:space="preserve"> at this stage)</w:t>
            </w:r>
          </w:p>
          <w:p w14:paraId="5C3F4ADA" w14:textId="77777777" w:rsidR="008615DA" w:rsidRDefault="008615DA" w:rsidP="008615DA">
            <w:pPr>
              <w:pStyle w:val="ListNumber"/>
              <w:numPr>
                <w:ilvl w:val="0"/>
                <w:numId w:val="0"/>
              </w:numPr>
              <w:ind w:left="360"/>
            </w:pPr>
          </w:p>
          <w:p w14:paraId="032771D4" w14:textId="77777777" w:rsidR="006D72A4" w:rsidRDefault="006D72A4" w:rsidP="006D72A4">
            <w:pPr>
              <w:pStyle w:val="ListNumber"/>
              <w:numPr>
                <w:ilvl w:val="0"/>
                <w:numId w:val="0"/>
              </w:numPr>
            </w:pPr>
            <w:r>
              <w:t>3.1</w:t>
            </w:r>
          </w:p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9170"/>
            </w:tblGrid>
            <w:tr w:rsidR="006D72A4" w:rsidRPr="00685B4E" w14:paraId="7B28A832" w14:textId="77777777" w:rsidTr="008615DA">
              <w:tc>
                <w:tcPr>
                  <w:tcW w:w="9170" w:type="dxa"/>
                </w:tcPr>
                <w:p w14:paraId="1B468352" w14:textId="77777777" w:rsidR="006D72A4" w:rsidRPr="00685B4E" w:rsidRDefault="006D72A4" w:rsidP="006D72A4">
                  <w:pPr>
                    <w:pStyle w:val="ListNumber2"/>
                  </w:pPr>
                  <w:r>
                    <w:t>Scientific Title:</w:t>
                  </w:r>
                  <w:r w:rsidR="008615DA">
                    <w:t xml:space="preserve"> </w:t>
                  </w:r>
                  <w:sdt>
                    <w:sdtPr>
                      <w:id w:val="-1951157829"/>
                      <w:placeholder>
                        <w:docPart w:val="DefaultPlaceholder_-1854013440"/>
                      </w:placeholder>
                      <w:showingPlcHdr/>
                    </w:sdtPr>
                    <w:sdtEndPr/>
                    <w:sdtContent>
                      <w:r w:rsidR="008615DA" w:rsidRPr="00E632CB">
                        <w:rPr>
                          <w:rStyle w:val="PlaceholderText"/>
                        </w:rPr>
                        <w:t>Click or tap here to enter text.</w:t>
                      </w:r>
                    </w:sdtContent>
                  </w:sdt>
                </w:p>
              </w:tc>
            </w:tr>
            <w:tr w:rsidR="006D72A4" w:rsidRPr="00685B4E" w14:paraId="097FA98E" w14:textId="77777777" w:rsidTr="008615DA">
              <w:tc>
                <w:tcPr>
                  <w:tcW w:w="9170" w:type="dxa"/>
                </w:tcPr>
                <w:p w14:paraId="61C97AFA" w14:textId="77777777" w:rsidR="006D72A4" w:rsidRPr="00685B4E" w:rsidRDefault="006D72A4" w:rsidP="006D72A4">
                  <w:pPr>
                    <w:pStyle w:val="ListNumber2"/>
                  </w:pPr>
                  <w:r>
                    <w:t>Full Name:</w:t>
                  </w:r>
                  <w:r w:rsidR="008615DA">
                    <w:t xml:space="preserve"> </w:t>
                  </w:r>
                  <w:sdt>
                    <w:sdtPr>
                      <w:id w:val="-981384450"/>
                      <w:placeholder>
                        <w:docPart w:val="DefaultPlaceholder_-1854013440"/>
                      </w:placeholder>
                      <w:showingPlcHdr/>
                    </w:sdtPr>
                    <w:sdtEndPr/>
                    <w:sdtContent>
                      <w:r w:rsidR="008615DA" w:rsidRPr="00E632CB">
                        <w:rPr>
                          <w:rStyle w:val="PlaceholderText"/>
                        </w:rPr>
                        <w:t>Click or tap here to enter text.</w:t>
                      </w:r>
                    </w:sdtContent>
                  </w:sdt>
                </w:p>
              </w:tc>
            </w:tr>
            <w:tr w:rsidR="006D72A4" w:rsidRPr="00685B4E" w14:paraId="58A5CE86" w14:textId="77777777" w:rsidTr="008615DA">
              <w:trPr>
                <w:trHeight w:val="270"/>
              </w:trPr>
              <w:tc>
                <w:tcPr>
                  <w:tcW w:w="9170" w:type="dxa"/>
                </w:tcPr>
                <w:p w14:paraId="0198732C" w14:textId="77777777" w:rsidR="006D72A4" w:rsidRDefault="006D72A4" w:rsidP="006D72A4">
                  <w:pPr>
                    <w:pStyle w:val="ListNumber2"/>
                  </w:pPr>
                  <w:r>
                    <w:t>Affiliation:</w:t>
                  </w:r>
                  <w:r w:rsidR="008615DA">
                    <w:t xml:space="preserve"> </w:t>
                  </w:r>
                  <w:sdt>
                    <w:sdtPr>
                      <w:id w:val="1441952126"/>
                      <w:placeholder>
                        <w:docPart w:val="DefaultPlaceholder_-1854013440"/>
                      </w:placeholder>
                      <w:showingPlcHdr/>
                    </w:sdtPr>
                    <w:sdtEndPr/>
                    <w:sdtContent>
                      <w:r w:rsidR="008615DA" w:rsidRPr="00E632CB">
                        <w:rPr>
                          <w:rStyle w:val="PlaceholderText"/>
                        </w:rPr>
                        <w:t>Click or tap here to enter text.</w:t>
                      </w:r>
                    </w:sdtContent>
                  </w:sdt>
                </w:p>
                <w:p w14:paraId="50871681" w14:textId="77777777" w:rsidR="006D72A4" w:rsidRDefault="006D72A4" w:rsidP="006D72A4">
                  <w:pPr>
                    <w:pStyle w:val="ListNumber2"/>
                  </w:pPr>
                  <w:r>
                    <w:t>Position:</w:t>
                  </w:r>
                  <w:r w:rsidR="008615DA">
                    <w:t xml:space="preserve"> </w:t>
                  </w:r>
                  <w:sdt>
                    <w:sdtPr>
                      <w:id w:val="1434865327"/>
                      <w:placeholder>
                        <w:docPart w:val="DefaultPlaceholder_-1854013440"/>
                      </w:placeholder>
                      <w:showingPlcHdr/>
                    </w:sdtPr>
                    <w:sdtEndPr/>
                    <w:sdtContent>
                      <w:r w:rsidR="008615DA" w:rsidRPr="00E632CB">
                        <w:rPr>
                          <w:rStyle w:val="PlaceholderText"/>
                        </w:rPr>
                        <w:t>Click or tap here to enter text.</w:t>
                      </w:r>
                    </w:sdtContent>
                  </w:sdt>
                </w:p>
                <w:p w14:paraId="6977438E" w14:textId="77777777" w:rsidR="008615DA" w:rsidRDefault="008615DA" w:rsidP="008615DA">
                  <w:pPr>
                    <w:pStyle w:val="ListNumber2"/>
                    <w:numPr>
                      <w:ilvl w:val="0"/>
                      <w:numId w:val="0"/>
                    </w:numPr>
                    <w:ind w:left="360"/>
                  </w:pPr>
                </w:p>
                <w:p w14:paraId="1F678B16" w14:textId="77777777" w:rsidR="006D72A4" w:rsidRDefault="006D72A4" w:rsidP="006D72A4">
                  <w:pPr>
                    <w:pStyle w:val="ListNumber"/>
                    <w:numPr>
                      <w:ilvl w:val="0"/>
                      <w:numId w:val="0"/>
                    </w:numPr>
                  </w:pPr>
                  <w:r>
                    <w:t>3.2</w:t>
                  </w:r>
                </w:p>
                <w:tbl>
                  <w:tblPr>
                    <w:tblW w:w="0" w:type="auto"/>
                    <w:tblLayout w:type="fixed"/>
                    <w:tblCellMar>
                      <w:left w:w="115" w:type="dxa"/>
                      <w:right w:w="115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9170"/>
                  </w:tblGrid>
                  <w:tr w:rsidR="006D72A4" w:rsidRPr="00685B4E" w14:paraId="1ECA923C" w14:textId="77777777" w:rsidTr="00501302">
                    <w:tc>
                      <w:tcPr>
                        <w:tcW w:w="9170" w:type="dxa"/>
                      </w:tcPr>
                      <w:p w14:paraId="624F7F11" w14:textId="77777777" w:rsidR="006D72A4" w:rsidRPr="00685B4E" w:rsidRDefault="006D72A4" w:rsidP="006D72A4">
                        <w:pPr>
                          <w:pStyle w:val="ListNumber2"/>
                        </w:pPr>
                        <w:r>
                          <w:t>Scientific Title:</w:t>
                        </w:r>
                        <w:r w:rsidR="008615DA">
                          <w:t xml:space="preserve"> </w:t>
                        </w:r>
                        <w:sdt>
                          <w:sdtPr>
                            <w:id w:val="-586149573"/>
                            <w:placeholder>
                              <w:docPart w:val="DefaultPlaceholder_-1854013440"/>
                            </w:placeholder>
                            <w:showingPlcHdr/>
                          </w:sdtPr>
                          <w:sdtEndPr/>
                          <w:sdtContent>
                            <w:r w:rsidR="008615DA" w:rsidRPr="00E632CB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sdtContent>
                        </w:sdt>
                      </w:p>
                    </w:tc>
                  </w:tr>
                  <w:tr w:rsidR="006D72A4" w:rsidRPr="00685B4E" w14:paraId="53D2F591" w14:textId="77777777" w:rsidTr="00501302">
                    <w:tc>
                      <w:tcPr>
                        <w:tcW w:w="9170" w:type="dxa"/>
                      </w:tcPr>
                      <w:p w14:paraId="5C58C037" w14:textId="77777777" w:rsidR="006D72A4" w:rsidRPr="00685B4E" w:rsidRDefault="006D72A4" w:rsidP="006D72A4">
                        <w:pPr>
                          <w:pStyle w:val="ListNumber2"/>
                        </w:pPr>
                        <w:r>
                          <w:t>Full Name:</w:t>
                        </w:r>
                        <w:r w:rsidR="008615DA">
                          <w:t xml:space="preserve"> </w:t>
                        </w:r>
                        <w:sdt>
                          <w:sdtPr>
                            <w:id w:val="1431234625"/>
                            <w:placeholder>
                              <w:docPart w:val="DefaultPlaceholder_-1854013440"/>
                            </w:placeholder>
                            <w:showingPlcHdr/>
                          </w:sdtPr>
                          <w:sdtEndPr/>
                          <w:sdtContent>
                            <w:r w:rsidR="008615DA" w:rsidRPr="00E632CB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sdtContent>
                        </w:sdt>
                      </w:p>
                    </w:tc>
                  </w:tr>
                  <w:tr w:rsidR="006D72A4" w:rsidRPr="00685B4E" w14:paraId="4EB2BB4D" w14:textId="77777777" w:rsidTr="00501302">
                    <w:trPr>
                      <w:trHeight w:val="270"/>
                    </w:trPr>
                    <w:tc>
                      <w:tcPr>
                        <w:tcW w:w="9170" w:type="dxa"/>
                      </w:tcPr>
                      <w:p w14:paraId="5F23919E" w14:textId="77777777" w:rsidR="006D72A4" w:rsidRDefault="006D72A4" w:rsidP="006D72A4">
                        <w:pPr>
                          <w:pStyle w:val="ListNumber2"/>
                        </w:pPr>
                        <w:r>
                          <w:t>Affiliation:</w:t>
                        </w:r>
                        <w:r w:rsidR="008615DA">
                          <w:t xml:space="preserve"> </w:t>
                        </w:r>
                        <w:sdt>
                          <w:sdtPr>
                            <w:id w:val="1969315538"/>
                            <w:placeholder>
                              <w:docPart w:val="DefaultPlaceholder_-1854013440"/>
                            </w:placeholder>
                            <w:showingPlcHdr/>
                          </w:sdtPr>
                          <w:sdtEndPr/>
                          <w:sdtContent>
                            <w:r w:rsidR="008615DA" w:rsidRPr="00E632CB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sdtContent>
                        </w:sdt>
                      </w:p>
                      <w:p w14:paraId="72964159" w14:textId="77777777" w:rsidR="006D72A4" w:rsidRDefault="006D72A4" w:rsidP="006D72A4">
                        <w:pPr>
                          <w:pStyle w:val="ListNumber2"/>
                        </w:pPr>
                        <w:r>
                          <w:t>Position:</w:t>
                        </w:r>
                        <w:r w:rsidR="008615DA">
                          <w:t xml:space="preserve"> </w:t>
                        </w:r>
                        <w:sdt>
                          <w:sdtPr>
                            <w:id w:val="48425156"/>
                            <w:placeholder>
                              <w:docPart w:val="DefaultPlaceholder_-1854013440"/>
                            </w:placeholder>
                            <w:showingPlcHdr/>
                          </w:sdtPr>
                          <w:sdtEndPr/>
                          <w:sdtContent>
                            <w:r w:rsidR="008615DA" w:rsidRPr="00E632CB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sdtContent>
                        </w:sdt>
                      </w:p>
                      <w:p w14:paraId="0955E334" w14:textId="77777777" w:rsidR="008615DA" w:rsidRDefault="008615DA" w:rsidP="008615DA">
                        <w:pPr>
                          <w:pStyle w:val="ListNumber2"/>
                          <w:numPr>
                            <w:ilvl w:val="0"/>
                            <w:numId w:val="0"/>
                          </w:numPr>
                          <w:ind w:left="360"/>
                        </w:pPr>
                      </w:p>
                      <w:p w14:paraId="3EF9FCB6" w14:textId="77777777" w:rsidR="008615DA" w:rsidRDefault="008615DA" w:rsidP="008615DA">
                        <w:pPr>
                          <w:pStyle w:val="ListNumber"/>
                          <w:numPr>
                            <w:ilvl w:val="0"/>
                            <w:numId w:val="0"/>
                          </w:numPr>
                          <w:ind w:left="-75"/>
                        </w:pPr>
                        <w:r>
                          <w:t>3.3</w:t>
                        </w:r>
                      </w:p>
                      <w:tbl>
                        <w:tblPr>
                          <w:tblW w:w="9170" w:type="dxa"/>
                          <w:tblLayout w:type="fixed"/>
                          <w:tblCellMar>
                            <w:left w:w="115" w:type="dxa"/>
                            <w:right w:w="115" w:type="dxa"/>
                          </w:tblCellMar>
                          <w:tblLook w:val="0600" w:firstRow="0" w:lastRow="0" w:firstColumn="0" w:lastColumn="0" w:noHBand="1" w:noVBand="1"/>
                        </w:tblPr>
                        <w:tblGrid>
                          <w:gridCol w:w="9170"/>
                        </w:tblGrid>
                        <w:tr w:rsidR="008615DA" w:rsidRPr="00685B4E" w14:paraId="705322F6" w14:textId="77777777" w:rsidTr="008615DA">
                          <w:tc>
                            <w:tcPr>
                              <w:tcW w:w="9170" w:type="dxa"/>
                            </w:tcPr>
                            <w:p w14:paraId="17609C26" w14:textId="77777777" w:rsidR="008615DA" w:rsidRPr="00685B4E" w:rsidRDefault="008615DA" w:rsidP="008615DA">
                              <w:pPr>
                                <w:pStyle w:val="ListNumber2"/>
                              </w:pPr>
                              <w:r>
                                <w:t xml:space="preserve">Scientific Title: </w:t>
                              </w:r>
                              <w:sdt>
                                <w:sdtPr>
                                  <w:id w:val="475805434"/>
                                  <w:placeholder>
                                    <w:docPart w:val="30843DF6EFD34338AF21087B1BAA6289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Pr="00E632CB">
                                    <w:rPr>
                                      <w:rStyle w:val="PlaceholderText"/>
                                    </w:rPr>
                                    <w:t>Click or tap here to enter text.</w:t>
                                  </w:r>
                                </w:sdtContent>
                              </w:sdt>
                            </w:p>
                          </w:tc>
                        </w:tr>
                        <w:tr w:rsidR="008615DA" w:rsidRPr="00685B4E" w14:paraId="5070E4C0" w14:textId="77777777" w:rsidTr="008615DA">
                          <w:tc>
                            <w:tcPr>
                              <w:tcW w:w="9170" w:type="dxa"/>
                            </w:tcPr>
                            <w:p w14:paraId="40712A4F" w14:textId="77777777" w:rsidR="008615DA" w:rsidRPr="00685B4E" w:rsidRDefault="008615DA" w:rsidP="008615DA">
                              <w:pPr>
                                <w:pStyle w:val="ListNumber2"/>
                              </w:pPr>
                              <w:r>
                                <w:t xml:space="preserve">Full Name: </w:t>
                              </w:r>
                              <w:sdt>
                                <w:sdtPr>
                                  <w:id w:val="1712685595"/>
                                  <w:placeholder>
                                    <w:docPart w:val="30843DF6EFD34338AF21087B1BAA6289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Pr="00E632CB">
                                    <w:rPr>
                                      <w:rStyle w:val="PlaceholderText"/>
                                    </w:rPr>
                                    <w:t>Click or tap here to enter text.</w:t>
                                  </w:r>
                                </w:sdtContent>
                              </w:sdt>
                            </w:p>
                          </w:tc>
                        </w:tr>
                        <w:tr w:rsidR="008615DA" w:rsidRPr="00685B4E" w14:paraId="00C50B79" w14:textId="77777777" w:rsidTr="008615DA">
                          <w:trPr>
                            <w:trHeight w:val="270"/>
                          </w:trPr>
                          <w:tc>
                            <w:tcPr>
                              <w:tcW w:w="9170" w:type="dxa"/>
                            </w:tcPr>
                            <w:p w14:paraId="1604819A" w14:textId="77777777" w:rsidR="008615DA" w:rsidRDefault="008615DA" w:rsidP="008615DA">
                              <w:pPr>
                                <w:pStyle w:val="ListNumber2"/>
                              </w:pPr>
                              <w:r>
                                <w:t xml:space="preserve">Affiliation: </w:t>
                              </w:r>
                              <w:sdt>
                                <w:sdtPr>
                                  <w:id w:val="-1711864571"/>
                                  <w:placeholder>
                                    <w:docPart w:val="30843DF6EFD34338AF21087B1BAA6289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Pr="00E632CB">
                                    <w:rPr>
                                      <w:rStyle w:val="PlaceholderText"/>
                                    </w:rPr>
                                    <w:t>Click or tap here to enter text.</w:t>
                                  </w:r>
                                </w:sdtContent>
                              </w:sdt>
                            </w:p>
                            <w:p w14:paraId="45ECC158" w14:textId="77777777" w:rsidR="008615DA" w:rsidRDefault="008615DA" w:rsidP="008615DA">
                              <w:pPr>
                                <w:pStyle w:val="ListNumber2"/>
                              </w:pPr>
                              <w:r>
                                <w:t xml:space="preserve">Position: </w:t>
                              </w:r>
                              <w:sdt>
                                <w:sdtPr>
                                  <w:id w:val="-327205264"/>
                                  <w:placeholder>
                                    <w:docPart w:val="30843DF6EFD34338AF21087B1BAA6289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Pr="00E632CB">
                                    <w:rPr>
                                      <w:rStyle w:val="PlaceholderText"/>
                                    </w:rPr>
                                    <w:t>Click or tap here to enter text.</w:t>
                                  </w:r>
                                </w:sdtContent>
                              </w:sdt>
                            </w:p>
                            <w:p w14:paraId="26C222FD" w14:textId="77777777" w:rsidR="008615DA" w:rsidRPr="00685B4E" w:rsidRDefault="008615DA" w:rsidP="008615DA">
                              <w:pPr>
                                <w:pStyle w:val="ListNumber2"/>
                                <w:numPr>
                                  <w:ilvl w:val="0"/>
                                  <w:numId w:val="0"/>
                                </w:numPr>
                              </w:pPr>
                            </w:p>
                          </w:tc>
                        </w:tr>
                      </w:tbl>
                      <w:p w14:paraId="2255BFFB" w14:textId="77777777" w:rsidR="005732F0" w:rsidRPr="00685B4E" w:rsidRDefault="005732F0" w:rsidP="005732F0">
                        <w:pPr>
                          <w:pStyle w:val="ListNumber2"/>
                          <w:numPr>
                            <w:ilvl w:val="0"/>
                            <w:numId w:val="0"/>
                          </w:numPr>
                        </w:pPr>
                      </w:p>
                    </w:tc>
                  </w:tr>
                </w:tbl>
                <w:p w14:paraId="39C86A61" w14:textId="77777777" w:rsidR="006D72A4" w:rsidRPr="00685B4E" w:rsidRDefault="006D72A4" w:rsidP="006D72A4">
                  <w:pPr>
                    <w:pStyle w:val="ListNumber2"/>
                    <w:numPr>
                      <w:ilvl w:val="0"/>
                      <w:numId w:val="0"/>
                    </w:numPr>
                  </w:pPr>
                </w:p>
              </w:tc>
            </w:tr>
          </w:tbl>
          <w:p w14:paraId="6BF0C8DD" w14:textId="77777777" w:rsidR="006D72A4" w:rsidRPr="00685B4E" w:rsidRDefault="006D72A4" w:rsidP="006D72A4">
            <w:pPr>
              <w:pStyle w:val="ListNumber"/>
              <w:numPr>
                <w:ilvl w:val="0"/>
                <w:numId w:val="0"/>
              </w:numPr>
              <w:ind w:left="360" w:hanging="360"/>
            </w:pPr>
          </w:p>
        </w:tc>
      </w:tr>
      <w:tr w:rsidR="006D72A4" w14:paraId="6A870DAE" w14:textId="77777777" w:rsidTr="00AE41C4">
        <w:tc>
          <w:tcPr>
            <w:tcW w:w="9620" w:type="dxa"/>
            <w:gridSpan w:val="2"/>
          </w:tcPr>
          <w:p w14:paraId="0B2407F6" w14:textId="77777777" w:rsidR="006D72A4" w:rsidRDefault="006D72A4" w:rsidP="00A67285">
            <w:pPr>
              <w:pStyle w:val="ListNumber"/>
            </w:pPr>
            <w:r>
              <w:lastRenderedPageBreak/>
              <w:t>Keywords (enter min.3):</w:t>
            </w:r>
            <w:r w:rsidR="008615DA">
              <w:t xml:space="preserve"> </w:t>
            </w:r>
            <w:sdt>
              <w:sdtPr>
                <w:id w:val="51433476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8615DA" w:rsidRPr="00E632CB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05225F6" w14:textId="77777777" w:rsidR="005732F0" w:rsidRPr="00685B4E" w:rsidRDefault="005732F0" w:rsidP="005732F0">
            <w:pPr>
              <w:pStyle w:val="ListNumber"/>
              <w:numPr>
                <w:ilvl w:val="0"/>
                <w:numId w:val="0"/>
              </w:numPr>
            </w:pPr>
          </w:p>
        </w:tc>
      </w:tr>
      <w:tr w:rsidR="006D72A4" w14:paraId="4DCEE094" w14:textId="77777777" w:rsidTr="00132C9B">
        <w:tc>
          <w:tcPr>
            <w:tcW w:w="9620" w:type="dxa"/>
            <w:gridSpan w:val="2"/>
          </w:tcPr>
          <w:p w14:paraId="5A24B8B5" w14:textId="77777777" w:rsidR="005732F0" w:rsidRPr="00685B4E" w:rsidRDefault="005732F0" w:rsidP="00B166EF">
            <w:pPr>
              <w:pStyle w:val="ListNumber"/>
              <w:numPr>
                <w:ilvl w:val="0"/>
                <w:numId w:val="0"/>
              </w:numPr>
            </w:pPr>
          </w:p>
        </w:tc>
      </w:tr>
    </w:tbl>
    <w:p w14:paraId="148A6C07" w14:textId="77777777" w:rsidR="00685B4E" w:rsidRPr="00685B4E" w:rsidRDefault="003A075B" w:rsidP="003A075B">
      <w:pPr>
        <w:pStyle w:val="Heading1"/>
      </w:pPr>
      <w:r>
        <w:t>Descriptions</w:t>
      </w:r>
    </w:p>
    <w:tbl>
      <w:tblPr>
        <w:tblW w:w="1969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  <w:gridCol w:w="9620"/>
      </w:tblGrid>
      <w:tr w:rsidR="00A67285" w14:paraId="64F3E402" w14:textId="77777777" w:rsidTr="00045CBB">
        <w:trPr>
          <w:gridAfter w:val="1"/>
          <w:wAfter w:w="9620" w:type="dxa"/>
          <w:trHeight w:val="297"/>
        </w:trPr>
        <w:tc>
          <w:tcPr>
            <w:tcW w:w="450" w:type="dxa"/>
          </w:tcPr>
          <w:p w14:paraId="1D5F0F5A" w14:textId="77777777" w:rsidR="00A67285" w:rsidRDefault="00A67285" w:rsidP="003A075B">
            <w:pPr>
              <w:pStyle w:val="Checkbox"/>
            </w:pPr>
          </w:p>
        </w:tc>
        <w:tc>
          <w:tcPr>
            <w:tcW w:w="9620" w:type="dxa"/>
          </w:tcPr>
          <w:p w14:paraId="62DCBC1F" w14:textId="77777777" w:rsidR="005732F0" w:rsidRDefault="005732F0" w:rsidP="003A075B">
            <w:pPr>
              <w:pStyle w:val="ListNumber"/>
            </w:pPr>
            <w:r>
              <w:t>Write a short description of the chapter, clearly explaining the aims topics research methods and key results of the chapter.</w:t>
            </w:r>
          </w:p>
          <w:p w14:paraId="4929D597" w14:textId="77777777" w:rsidR="003A075B" w:rsidRDefault="003A075B" w:rsidP="003A075B">
            <w:pPr>
              <w:pStyle w:val="ListNumber"/>
              <w:numPr>
                <w:ilvl w:val="0"/>
                <w:numId w:val="0"/>
              </w:numPr>
              <w:tabs>
                <w:tab w:val="left" w:pos="2076"/>
              </w:tabs>
              <w:ind w:left="360"/>
            </w:pPr>
            <w:r>
              <w:tab/>
            </w:r>
          </w:p>
        </w:tc>
      </w:tr>
      <w:tr w:rsidR="005732F0" w14:paraId="2C605C96" w14:textId="77777777" w:rsidTr="00045CBB">
        <w:trPr>
          <w:gridAfter w:val="1"/>
          <w:wAfter w:w="9620" w:type="dxa"/>
          <w:trHeight w:val="297"/>
        </w:trPr>
        <w:tc>
          <w:tcPr>
            <w:tcW w:w="450" w:type="dxa"/>
          </w:tcPr>
          <w:p w14:paraId="7B7F1EFA" w14:textId="77777777" w:rsidR="005732F0" w:rsidRDefault="005732F0" w:rsidP="00784AB5">
            <w:pPr>
              <w:pStyle w:val="Checkbox"/>
            </w:pPr>
          </w:p>
        </w:tc>
        <w:tc>
          <w:tcPr>
            <w:tcW w:w="9620" w:type="dxa"/>
            <w:tcBorders>
              <w:bottom w:val="single" w:sz="4" w:space="0" w:color="auto"/>
            </w:tcBorders>
          </w:tcPr>
          <w:p w14:paraId="56D45F7F" w14:textId="77777777" w:rsidR="005732F0" w:rsidRDefault="00B166EF" w:rsidP="005732F0">
            <w:pPr>
              <w:pStyle w:val="ListNumber"/>
              <w:numPr>
                <w:ilvl w:val="0"/>
                <w:numId w:val="0"/>
              </w:numPr>
            </w:pPr>
            <w:r>
              <w:t>Aim</w:t>
            </w:r>
          </w:p>
        </w:tc>
      </w:tr>
      <w:tr w:rsidR="005732F0" w14:paraId="039D6DC7" w14:textId="77777777" w:rsidTr="00045CBB">
        <w:trPr>
          <w:gridAfter w:val="1"/>
          <w:wAfter w:w="9620" w:type="dxa"/>
          <w:trHeight w:val="1835"/>
        </w:trPr>
        <w:tc>
          <w:tcPr>
            <w:tcW w:w="450" w:type="dxa"/>
            <w:tcBorders>
              <w:right w:val="single" w:sz="4" w:space="0" w:color="auto"/>
            </w:tcBorders>
          </w:tcPr>
          <w:p w14:paraId="07CCAAFB" w14:textId="77777777" w:rsidR="005732F0" w:rsidRDefault="005732F0" w:rsidP="00784AB5">
            <w:pPr>
              <w:pStyle w:val="Checkbox"/>
            </w:pPr>
          </w:p>
        </w:tc>
        <w:sdt>
          <w:sdtPr>
            <w:id w:val="57632874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1C81368" w14:textId="77777777" w:rsidR="005732F0" w:rsidRDefault="008615DA" w:rsidP="005732F0">
                <w:pPr>
                  <w:pStyle w:val="ListNumber"/>
                  <w:numPr>
                    <w:ilvl w:val="0"/>
                    <w:numId w:val="0"/>
                  </w:numPr>
                </w:pPr>
                <w:r w:rsidRPr="00E632C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732F0" w14:paraId="2815F35D" w14:textId="77777777" w:rsidTr="00045CBB">
        <w:trPr>
          <w:gridAfter w:val="1"/>
          <w:wAfter w:w="9620" w:type="dxa"/>
          <w:trHeight w:val="297"/>
        </w:trPr>
        <w:tc>
          <w:tcPr>
            <w:tcW w:w="450" w:type="dxa"/>
          </w:tcPr>
          <w:p w14:paraId="49891B79" w14:textId="77777777" w:rsidR="005732F0" w:rsidRDefault="005732F0" w:rsidP="00784AB5">
            <w:pPr>
              <w:pStyle w:val="Checkbox"/>
            </w:pPr>
          </w:p>
        </w:tc>
        <w:tc>
          <w:tcPr>
            <w:tcW w:w="9620" w:type="dxa"/>
            <w:tcBorders>
              <w:top w:val="single" w:sz="4" w:space="0" w:color="auto"/>
            </w:tcBorders>
          </w:tcPr>
          <w:p w14:paraId="2BEFC2EE" w14:textId="77777777" w:rsidR="005732F0" w:rsidRDefault="005732F0" w:rsidP="005732F0">
            <w:pPr>
              <w:pStyle w:val="ListNumber"/>
              <w:numPr>
                <w:ilvl w:val="0"/>
                <w:numId w:val="0"/>
              </w:numPr>
            </w:pPr>
          </w:p>
        </w:tc>
      </w:tr>
      <w:tr w:rsidR="003A075B" w14:paraId="21389D94" w14:textId="77777777" w:rsidTr="00045CBB">
        <w:trPr>
          <w:gridAfter w:val="1"/>
          <w:wAfter w:w="9620" w:type="dxa"/>
          <w:trHeight w:val="297"/>
        </w:trPr>
        <w:tc>
          <w:tcPr>
            <w:tcW w:w="450" w:type="dxa"/>
          </w:tcPr>
          <w:p w14:paraId="6D25F486" w14:textId="77777777" w:rsidR="003A075B" w:rsidRDefault="003A075B" w:rsidP="00784AB5">
            <w:pPr>
              <w:pStyle w:val="Checkbox"/>
            </w:pPr>
          </w:p>
        </w:tc>
        <w:tc>
          <w:tcPr>
            <w:tcW w:w="9620" w:type="dxa"/>
            <w:tcBorders>
              <w:bottom w:val="single" w:sz="4" w:space="0" w:color="auto"/>
            </w:tcBorders>
          </w:tcPr>
          <w:p w14:paraId="6422AC4B" w14:textId="77777777" w:rsidR="003A075B" w:rsidRDefault="003A075B" w:rsidP="005732F0">
            <w:pPr>
              <w:pStyle w:val="ListNumber"/>
              <w:numPr>
                <w:ilvl w:val="0"/>
                <w:numId w:val="0"/>
              </w:numPr>
            </w:pPr>
            <w:r>
              <w:t>Objectives</w:t>
            </w:r>
          </w:p>
        </w:tc>
      </w:tr>
      <w:tr w:rsidR="003A075B" w14:paraId="400F276B" w14:textId="77777777" w:rsidTr="00045CBB">
        <w:trPr>
          <w:gridAfter w:val="1"/>
          <w:wAfter w:w="9620" w:type="dxa"/>
          <w:trHeight w:val="1889"/>
        </w:trPr>
        <w:tc>
          <w:tcPr>
            <w:tcW w:w="450" w:type="dxa"/>
            <w:tcBorders>
              <w:right w:val="single" w:sz="4" w:space="0" w:color="auto"/>
            </w:tcBorders>
          </w:tcPr>
          <w:p w14:paraId="1401F290" w14:textId="77777777" w:rsidR="003A075B" w:rsidRDefault="003A075B" w:rsidP="00784AB5">
            <w:pPr>
              <w:pStyle w:val="Checkbox"/>
            </w:pPr>
          </w:p>
        </w:tc>
        <w:sdt>
          <w:sdtPr>
            <w:id w:val="-182765345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9C32FD7" w14:textId="77777777" w:rsidR="003A075B" w:rsidRDefault="008615DA" w:rsidP="005732F0">
                <w:pPr>
                  <w:pStyle w:val="ListNumber"/>
                  <w:numPr>
                    <w:ilvl w:val="0"/>
                    <w:numId w:val="0"/>
                  </w:numPr>
                </w:pPr>
                <w:r w:rsidRPr="00E632C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45CBB" w14:paraId="23A25B05" w14:textId="77777777" w:rsidTr="00045CBB">
        <w:trPr>
          <w:gridAfter w:val="1"/>
          <w:wAfter w:w="9620" w:type="dxa"/>
          <w:trHeight w:val="297"/>
        </w:trPr>
        <w:tc>
          <w:tcPr>
            <w:tcW w:w="450" w:type="dxa"/>
          </w:tcPr>
          <w:p w14:paraId="20680552" w14:textId="77777777" w:rsidR="00045CBB" w:rsidRDefault="00045CBB" w:rsidP="00784AB5">
            <w:pPr>
              <w:pStyle w:val="Checkbox"/>
            </w:pPr>
          </w:p>
        </w:tc>
        <w:tc>
          <w:tcPr>
            <w:tcW w:w="9620" w:type="dxa"/>
            <w:tcBorders>
              <w:top w:val="single" w:sz="4" w:space="0" w:color="auto"/>
            </w:tcBorders>
          </w:tcPr>
          <w:p w14:paraId="51A0DF46" w14:textId="77777777" w:rsidR="00045CBB" w:rsidRDefault="00045CBB" w:rsidP="005732F0">
            <w:pPr>
              <w:pStyle w:val="ListNumber"/>
              <w:numPr>
                <w:ilvl w:val="0"/>
                <w:numId w:val="0"/>
              </w:numPr>
            </w:pPr>
          </w:p>
        </w:tc>
      </w:tr>
      <w:tr w:rsidR="00045CBB" w14:paraId="22B908FA" w14:textId="77777777" w:rsidTr="00045CBB">
        <w:trPr>
          <w:gridAfter w:val="1"/>
          <w:wAfter w:w="9620" w:type="dxa"/>
          <w:trHeight w:val="297"/>
        </w:trPr>
        <w:tc>
          <w:tcPr>
            <w:tcW w:w="450" w:type="dxa"/>
          </w:tcPr>
          <w:p w14:paraId="268A9972" w14:textId="77777777" w:rsidR="00045CBB" w:rsidRDefault="00045CBB" w:rsidP="00784AB5">
            <w:pPr>
              <w:pStyle w:val="Checkbox"/>
            </w:pPr>
          </w:p>
        </w:tc>
        <w:tc>
          <w:tcPr>
            <w:tcW w:w="9620" w:type="dxa"/>
            <w:tcBorders>
              <w:bottom w:val="single" w:sz="4" w:space="0" w:color="auto"/>
            </w:tcBorders>
          </w:tcPr>
          <w:p w14:paraId="2E2D80F5" w14:textId="77777777" w:rsidR="00045CBB" w:rsidRDefault="00045CBB" w:rsidP="005732F0">
            <w:pPr>
              <w:pStyle w:val="ListNumber"/>
              <w:numPr>
                <w:ilvl w:val="0"/>
                <w:numId w:val="0"/>
              </w:numPr>
            </w:pPr>
            <w:r>
              <w:t>Abstract (max 150 words)</w:t>
            </w:r>
          </w:p>
        </w:tc>
      </w:tr>
      <w:tr w:rsidR="00045CBB" w14:paraId="7E39A14B" w14:textId="77777777" w:rsidTr="00045CBB">
        <w:trPr>
          <w:trHeight w:val="1826"/>
        </w:trPr>
        <w:tc>
          <w:tcPr>
            <w:tcW w:w="450" w:type="dxa"/>
            <w:tcBorders>
              <w:right w:val="single" w:sz="4" w:space="0" w:color="auto"/>
            </w:tcBorders>
          </w:tcPr>
          <w:p w14:paraId="2F9A2DB9" w14:textId="77777777" w:rsidR="00045CBB" w:rsidRDefault="00045CBB" w:rsidP="00045CBB">
            <w:pPr>
              <w:pStyle w:val="Checkbox"/>
            </w:pPr>
          </w:p>
        </w:tc>
        <w:sdt>
          <w:sdtPr>
            <w:id w:val="-5085624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8D8CFF3" w14:textId="77777777" w:rsidR="00045CBB" w:rsidRDefault="008615DA" w:rsidP="00045CBB">
                <w:pPr>
                  <w:pStyle w:val="Checkbox"/>
                </w:pPr>
                <w:r w:rsidRPr="00E632C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9620" w:type="dxa"/>
            <w:tcBorders>
              <w:left w:val="single" w:sz="4" w:space="0" w:color="auto"/>
            </w:tcBorders>
          </w:tcPr>
          <w:p w14:paraId="40AE6A87" w14:textId="77777777" w:rsidR="00045CBB" w:rsidRDefault="00045CBB" w:rsidP="00045CBB">
            <w:pPr>
              <w:pStyle w:val="ListNumber"/>
              <w:numPr>
                <w:ilvl w:val="0"/>
                <w:numId w:val="0"/>
              </w:numPr>
            </w:pPr>
          </w:p>
        </w:tc>
      </w:tr>
      <w:tr w:rsidR="00045CBB" w14:paraId="5DE8C563" w14:textId="77777777" w:rsidTr="00045CBB">
        <w:trPr>
          <w:gridAfter w:val="1"/>
          <w:wAfter w:w="9620" w:type="dxa"/>
          <w:trHeight w:val="297"/>
        </w:trPr>
        <w:tc>
          <w:tcPr>
            <w:tcW w:w="450" w:type="dxa"/>
          </w:tcPr>
          <w:p w14:paraId="03EDBBCD" w14:textId="77777777" w:rsidR="00045CBB" w:rsidRDefault="00045CBB" w:rsidP="00045CBB">
            <w:pPr>
              <w:pStyle w:val="Checkbox"/>
            </w:pPr>
          </w:p>
        </w:tc>
        <w:tc>
          <w:tcPr>
            <w:tcW w:w="9620" w:type="dxa"/>
            <w:tcBorders>
              <w:top w:val="single" w:sz="4" w:space="0" w:color="auto"/>
              <w:bottom w:val="single" w:sz="4" w:space="0" w:color="auto"/>
            </w:tcBorders>
          </w:tcPr>
          <w:p w14:paraId="524A5D32" w14:textId="77777777" w:rsidR="00045CBB" w:rsidRDefault="00045CBB" w:rsidP="00045CBB">
            <w:pPr>
              <w:pStyle w:val="ListNumber"/>
              <w:numPr>
                <w:ilvl w:val="0"/>
                <w:numId w:val="0"/>
              </w:numPr>
            </w:pPr>
          </w:p>
          <w:p w14:paraId="09E62A13" w14:textId="77777777" w:rsidR="00045CBB" w:rsidRDefault="00045CBB" w:rsidP="00045CBB">
            <w:pPr>
              <w:pStyle w:val="ListNumber"/>
              <w:numPr>
                <w:ilvl w:val="0"/>
                <w:numId w:val="0"/>
              </w:numPr>
            </w:pPr>
            <w:r>
              <w:t xml:space="preserve">Introduction </w:t>
            </w:r>
            <w:r w:rsidR="00B166EF"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(optional)</w:t>
            </w:r>
          </w:p>
        </w:tc>
      </w:tr>
      <w:tr w:rsidR="00045CBB" w14:paraId="2722732A" w14:textId="77777777" w:rsidTr="00045CBB">
        <w:trPr>
          <w:gridAfter w:val="1"/>
          <w:wAfter w:w="9620" w:type="dxa"/>
          <w:trHeight w:val="1745"/>
        </w:trPr>
        <w:tc>
          <w:tcPr>
            <w:tcW w:w="450" w:type="dxa"/>
            <w:tcBorders>
              <w:right w:val="single" w:sz="4" w:space="0" w:color="auto"/>
            </w:tcBorders>
          </w:tcPr>
          <w:p w14:paraId="45E9406E" w14:textId="77777777" w:rsidR="00045CBB" w:rsidRDefault="00045CBB" w:rsidP="00045CBB">
            <w:pPr>
              <w:pStyle w:val="Checkbox"/>
            </w:pPr>
          </w:p>
        </w:tc>
        <w:sdt>
          <w:sdtPr>
            <w:id w:val="-4753419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0599128" w14:textId="77777777" w:rsidR="00045CBB" w:rsidRDefault="008615DA" w:rsidP="00045CBB">
                <w:pPr>
                  <w:pStyle w:val="ListNumber"/>
                  <w:numPr>
                    <w:ilvl w:val="0"/>
                    <w:numId w:val="0"/>
                  </w:numPr>
                </w:pPr>
                <w:r w:rsidRPr="00E632C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45CBB" w14:paraId="6FE5BB54" w14:textId="77777777" w:rsidTr="00045CBB">
        <w:trPr>
          <w:gridAfter w:val="1"/>
          <w:wAfter w:w="9620" w:type="dxa"/>
          <w:trHeight w:val="297"/>
        </w:trPr>
        <w:tc>
          <w:tcPr>
            <w:tcW w:w="450" w:type="dxa"/>
          </w:tcPr>
          <w:p w14:paraId="6FA8DE9B" w14:textId="77777777" w:rsidR="00045CBB" w:rsidRDefault="00045CBB" w:rsidP="00045CBB">
            <w:pPr>
              <w:pStyle w:val="Checkbox"/>
            </w:pPr>
          </w:p>
        </w:tc>
        <w:tc>
          <w:tcPr>
            <w:tcW w:w="9620" w:type="dxa"/>
            <w:tcBorders>
              <w:top w:val="single" w:sz="4" w:space="0" w:color="auto"/>
              <w:bottom w:val="single" w:sz="4" w:space="0" w:color="auto"/>
            </w:tcBorders>
          </w:tcPr>
          <w:p w14:paraId="3C70E408" w14:textId="77777777" w:rsidR="00EA67BA" w:rsidRDefault="00EA67BA" w:rsidP="00045CBB">
            <w:pPr>
              <w:pStyle w:val="ListNumber"/>
              <w:numPr>
                <w:ilvl w:val="0"/>
                <w:numId w:val="0"/>
              </w:numPr>
            </w:pPr>
          </w:p>
          <w:p w14:paraId="51E8ED55" w14:textId="77777777" w:rsidR="00045CBB" w:rsidRDefault="00B166EF" w:rsidP="00B166EF">
            <w:pPr>
              <w:pStyle w:val="ListNumber"/>
              <w:numPr>
                <w:ilvl w:val="0"/>
                <w:numId w:val="0"/>
              </w:numPr>
            </w:pPr>
            <w:r>
              <w:t>R</w:t>
            </w:r>
            <w:r w:rsidR="00045CBB">
              <w:t>esearch method</w:t>
            </w:r>
            <w:r>
              <w:t>ology</w:t>
            </w:r>
            <w:r w:rsidR="00045CBB">
              <w:t xml:space="preserve"> 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(optional)</w:t>
            </w:r>
          </w:p>
        </w:tc>
      </w:tr>
      <w:tr w:rsidR="00045CBB" w14:paraId="6AD0D97E" w14:textId="77777777" w:rsidTr="00045CBB">
        <w:trPr>
          <w:gridAfter w:val="1"/>
          <w:wAfter w:w="9620" w:type="dxa"/>
          <w:trHeight w:val="1880"/>
        </w:trPr>
        <w:tc>
          <w:tcPr>
            <w:tcW w:w="450" w:type="dxa"/>
            <w:tcBorders>
              <w:right w:val="single" w:sz="4" w:space="0" w:color="auto"/>
            </w:tcBorders>
          </w:tcPr>
          <w:p w14:paraId="5B508378" w14:textId="77777777" w:rsidR="00045CBB" w:rsidRDefault="00045CBB" w:rsidP="00045CBB">
            <w:pPr>
              <w:pStyle w:val="Checkbox"/>
            </w:pPr>
          </w:p>
        </w:tc>
        <w:sdt>
          <w:sdtPr>
            <w:id w:val="-206455016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AD07979" w14:textId="77777777" w:rsidR="00045CBB" w:rsidRDefault="008615DA" w:rsidP="00045CBB">
                <w:pPr>
                  <w:pStyle w:val="ListNumber"/>
                  <w:numPr>
                    <w:ilvl w:val="0"/>
                    <w:numId w:val="0"/>
                  </w:numPr>
                </w:pPr>
                <w:r w:rsidRPr="00E632C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45CBB" w14:paraId="662BBF60" w14:textId="77777777" w:rsidTr="00045CBB">
        <w:trPr>
          <w:gridAfter w:val="1"/>
          <w:wAfter w:w="9620" w:type="dxa"/>
          <w:trHeight w:val="791"/>
        </w:trPr>
        <w:tc>
          <w:tcPr>
            <w:tcW w:w="450" w:type="dxa"/>
          </w:tcPr>
          <w:p w14:paraId="69349C00" w14:textId="77777777" w:rsidR="00045CBB" w:rsidRDefault="00045CBB" w:rsidP="00045CBB">
            <w:pPr>
              <w:pStyle w:val="Checkbox"/>
            </w:pPr>
          </w:p>
        </w:tc>
        <w:tc>
          <w:tcPr>
            <w:tcW w:w="9620" w:type="dxa"/>
            <w:tcBorders>
              <w:top w:val="single" w:sz="4" w:space="0" w:color="auto"/>
              <w:bottom w:val="single" w:sz="4" w:space="0" w:color="auto"/>
            </w:tcBorders>
          </w:tcPr>
          <w:p w14:paraId="22519520" w14:textId="77777777" w:rsidR="00045CBB" w:rsidRDefault="00045CBB" w:rsidP="00045CBB">
            <w:pPr>
              <w:pStyle w:val="ListNumber"/>
              <w:numPr>
                <w:ilvl w:val="0"/>
                <w:numId w:val="0"/>
              </w:numPr>
            </w:pPr>
          </w:p>
          <w:p w14:paraId="2ED2C065" w14:textId="77777777" w:rsidR="00045CBB" w:rsidRDefault="00045CBB" w:rsidP="00045CBB">
            <w:pPr>
              <w:pStyle w:val="ListNumber"/>
              <w:numPr>
                <w:ilvl w:val="0"/>
                <w:numId w:val="0"/>
              </w:numPr>
            </w:pP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References</w:t>
            </w:r>
            <w:r w:rsidR="00B166EF"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(optional)</w:t>
            </w:r>
          </w:p>
        </w:tc>
      </w:tr>
      <w:tr w:rsidR="00045CBB" w14:paraId="41BE11F6" w14:textId="77777777" w:rsidTr="00045CBB">
        <w:trPr>
          <w:gridAfter w:val="1"/>
          <w:wAfter w:w="9620" w:type="dxa"/>
          <w:trHeight w:val="1835"/>
        </w:trPr>
        <w:tc>
          <w:tcPr>
            <w:tcW w:w="450" w:type="dxa"/>
            <w:tcBorders>
              <w:right w:val="single" w:sz="4" w:space="0" w:color="auto"/>
            </w:tcBorders>
          </w:tcPr>
          <w:p w14:paraId="3759BA2A" w14:textId="77777777" w:rsidR="00045CBB" w:rsidRDefault="00045CBB" w:rsidP="00045CBB">
            <w:pPr>
              <w:pStyle w:val="Checkbox"/>
            </w:pPr>
          </w:p>
        </w:tc>
        <w:sdt>
          <w:sdtPr>
            <w:id w:val="-72397564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6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847B381" w14:textId="77777777" w:rsidR="00045CBB" w:rsidRDefault="008615DA" w:rsidP="00045CBB">
                <w:pPr>
                  <w:pStyle w:val="ListNumber"/>
                  <w:numPr>
                    <w:ilvl w:val="0"/>
                    <w:numId w:val="0"/>
                  </w:numPr>
                </w:pPr>
                <w:r w:rsidRPr="00E632C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3C3E9C1" w14:textId="401A8114" w:rsidR="00685B4E" w:rsidRDefault="00045CBB" w:rsidP="005732F0">
      <w:r>
        <w:tab/>
      </w:r>
    </w:p>
    <w:p w14:paraId="0EBC4EBA" w14:textId="6B7BF2C4" w:rsidR="00C9398F" w:rsidRDefault="00C9398F" w:rsidP="00C9398F">
      <w:r>
        <w:t xml:space="preserve">Please use </w:t>
      </w:r>
      <w:hyperlink r:id="rId12" w:history="1">
        <w:r w:rsidRPr="00C9398F">
          <w:rPr>
            <w:rStyle w:val="Hyperlink"/>
          </w:rPr>
          <w:t>THIS LI</w:t>
        </w:r>
        <w:r w:rsidRPr="00C9398F">
          <w:rPr>
            <w:rStyle w:val="Hyperlink"/>
          </w:rPr>
          <w:t>N</w:t>
        </w:r>
        <w:r w:rsidRPr="00C9398F">
          <w:rPr>
            <w:rStyle w:val="Hyperlink"/>
          </w:rPr>
          <w:t>K</w:t>
        </w:r>
      </w:hyperlink>
      <w:r>
        <w:t xml:space="preserve"> to submit the Proposal to us or send it via email.</w:t>
      </w:r>
      <w:r>
        <w:br/>
        <w:t xml:space="preserve">mailto: </w:t>
      </w:r>
      <w:hyperlink r:id="rId13" w:history="1">
        <w:r w:rsidRPr="0024482C">
          <w:rPr>
            <w:rStyle w:val="Hyperlink"/>
          </w:rPr>
          <w:t>support@soofastaei-publications.com</w:t>
        </w:r>
      </w:hyperlink>
    </w:p>
    <w:p w14:paraId="77292E09" w14:textId="77777777" w:rsidR="00C9398F" w:rsidRPr="005854DB" w:rsidRDefault="00C9398F" w:rsidP="00C9398F"/>
    <w:sectPr w:rsidR="00C9398F" w:rsidRPr="005854DB" w:rsidSect="00A6728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F7F7B" w14:textId="77777777" w:rsidR="004B70EE" w:rsidRDefault="004B70EE" w:rsidP="005A20E2">
      <w:pPr>
        <w:spacing w:after="0"/>
      </w:pPr>
      <w:r>
        <w:separator/>
      </w:r>
    </w:p>
    <w:p w14:paraId="4BBA6E38" w14:textId="77777777" w:rsidR="004B70EE" w:rsidRDefault="004B70EE"/>
    <w:p w14:paraId="4A2340B2" w14:textId="77777777" w:rsidR="004B70EE" w:rsidRDefault="004B70EE" w:rsidP="009B4773"/>
    <w:p w14:paraId="4575CB26" w14:textId="77777777" w:rsidR="004B70EE" w:rsidRDefault="004B70EE" w:rsidP="00513832"/>
  </w:endnote>
  <w:endnote w:type="continuationSeparator" w:id="0">
    <w:p w14:paraId="27274A62" w14:textId="77777777" w:rsidR="004B70EE" w:rsidRDefault="004B70EE" w:rsidP="005A20E2">
      <w:pPr>
        <w:spacing w:after="0"/>
      </w:pPr>
      <w:r>
        <w:continuationSeparator/>
      </w:r>
    </w:p>
    <w:p w14:paraId="295D50B1" w14:textId="77777777" w:rsidR="004B70EE" w:rsidRDefault="004B70EE"/>
    <w:p w14:paraId="7BED6DE3" w14:textId="77777777" w:rsidR="004B70EE" w:rsidRDefault="004B70EE" w:rsidP="009B4773"/>
    <w:p w14:paraId="5E9DAAA1" w14:textId="77777777" w:rsidR="004B70EE" w:rsidRDefault="004B70EE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87D4B" w14:textId="77777777" w:rsidR="00877BD8" w:rsidRDefault="00877B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DD027" w14:textId="77777777" w:rsidR="00B57756" w:rsidRPr="00F8411A" w:rsidRDefault="004B70EE" w:rsidP="00F8411A">
    <w:pPr>
      <w:pStyle w:val="Footer"/>
    </w:pPr>
    <w:sdt>
      <w:sdtPr>
        <w:alias w:val="Report Date"/>
        <w:tag w:val=""/>
        <w:id w:val="-1485464670"/>
        <w:placeholder>
          <w:docPart w:val="41601AD67EC8441996FE4DEB4C918432"/>
        </w:placeholder>
        <w:dataBinding w:prefixMappings="xmlns:ns0='http://schemas.microsoft.com/office/2006/coverPageProps' " w:xpath="/ns0:CoverPageProperties[1]/ns0:PublishDate[1]" w:storeItemID="{55AF091B-3C7A-41E3-B477-F2FDAA23CFDA}"/>
        <w15:appearance w15:val="hidden"/>
        <w:date>
          <w:dateFormat w:val="MMMM d, yyyy"/>
          <w:lid w:val="en-US"/>
          <w:storeMappedDataAs w:val="dateTime"/>
          <w:calendar w:val="gregorian"/>
        </w:date>
      </w:sdtPr>
      <w:sdtEndPr/>
      <w:sdtContent>
        <w:r w:rsidR="00903004">
          <w:t>support@soofastaei-publications.com</w:t>
        </w:r>
      </w:sdtContent>
    </w:sdt>
    <w:r w:rsidR="00B57756" w:rsidRPr="00F8411A">
      <w:tab/>
    </w:r>
    <w:r w:rsidR="00B57756" w:rsidRPr="00F8411A">
      <w:fldChar w:fldCharType="begin"/>
    </w:r>
    <w:r w:rsidR="00B57756" w:rsidRPr="00F8411A">
      <w:instrText xml:space="preserve"> PAGE   \* MERGEFORMAT </w:instrText>
    </w:r>
    <w:r w:rsidR="00B57756" w:rsidRPr="00F8411A">
      <w:fldChar w:fldCharType="separate"/>
    </w:r>
    <w:r w:rsidR="00903004">
      <w:rPr>
        <w:noProof/>
      </w:rPr>
      <w:t>3</w:t>
    </w:r>
    <w:r w:rsidR="00B57756" w:rsidRPr="00F8411A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A65A6" w14:textId="77777777" w:rsidR="005854DB" w:rsidRPr="00F8411A" w:rsidRDefault="004B70EE" w:rsidP="00903004">
    <w:pPr>
      <w:pStyle w:val="Footer"/>
    </w:pPr>
    <w:sdt>
      <w:sdtPr>
        <w:alias w:val="Report Date"/>
        <w:tag w:val=""/>
        <w:id w:val="-1095781852"/>
        <w:placeholder>
          <w:docPart w:val="604005E2628D4473A56DAF6B87BA168B"/>
        </w:placeholder>
        <w:dataBinding w:prefixMappings="xmlns:ns0='http://schemas.microsoft.com/office/2006/coverPageProps' " w:xpath="/ns0:CoverPageProperties[1]/ns0:PublishDate[1]" w:storeItemID="{55AF091B-3C7A-41E3-B477-F2FDAA23CFDA}"/>
        <w15:appearance w15:val="hidden"/>
        <w:date>
          <w:dateFormat w:val="MMMM d, yyyy"/>
          <w:lid w:val="en-US"/>
          <w:storeMappedDataAs w:val="dateTime"/>
          <w:calendar w:val="gregorian"/>
        </w:date>
      </w:sdtPr>
      <w:sdtEndPr/>
      <w:sdtContent>
        <w:r w:rsidR="00903004">
          <w:t>support@soofastaei-publications.com</w:t>
        </w:r>
      </w:sdtContent>
    </w:sdt>
    <w:r w:rsidR="005854DB" w:rsidRPr="00F8411A">
      <w:tab/>
    </w:r>
    <w:r w:rsidR="005854DB" w:rsidRPr="00F8411A">
      <w:fldChar w:fldCharType="begin"/>
    </w:r>
    <w:r w:rsidR="005854DB" w:rsidRPr="00F8411A">
      <w:instrText xml:space="preserve"> PAGE   \* MERGEFORMAT </w:instrText>
    </w:r>
    <w:r w:rsidR="005854DB" w:rsidRPr="00F8411A">
      <w:fldChar w:fldCharType="separate"/>
    </w:r>
    <w:r w:rsidR="00903004">
      <w:rPr>
        <w:noProof/>
      </w:rPr>
      <w:t>1</w:t>
    </w:r>
    <w:r w:rsidR="005854DB"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AAC18" w14:textId="77777777" w:rsidR="004B70EE" w:rsidRDefault="004B70EE" w:rsidP="005A20E2">
      <w:pPr>
        <w:spacing w:after="0"/>
      </w:pPr>
      <w:r>
        <w:separator/>
      </w:r>
    </w:p>
    <w:p w14:paraId="7738EBDB" w14:textId="77777777" w:rsidR="004B70EE" w:rsidRDefault="004B70EE"/>
    <w:p w14:paraId="5DBD3A46" w14:textId="77777777" w:rsidR="004B70EE" w:rsidRDefault="004B70EE" w:rsidP="009B4773"/>
    <w:p w14:paraId="3F718A3D" w14:textId="77777777" w:rsidR="004B70EE" w:rsidRDefault="004B70EE" w:rsidP="00513832"/>
  </w:footnote>
  <w:footnote w:type="continuationSeparator" w:id="0">
    <w:p w14:paraId="4D1924F1" w14:textId="77777777" w:rsidR="004B70EE" w:rsidRDefault="004B70EE" w:rsidP="005A20E2">
      <w:pPr>
        <w:spacing w:after="0"/>
      </w:pPr>
      <w:r>
        <w:continuationSeparator/>
      </w:r>
    </w:p>
    <w:p w14:paraId="58AB0B2B" w14:textId="77777777" w:rsidR="004B70EE" w:rsidRDefault="004B70EE"/>
    <w:p w14:paraId="34D84464" w14:textId="77777777" w:rsidR="004B70EE" w:rsidRDefault="004B70EE" w:rsidP="009B4773"/>
    <w:p w14:paraId="67C48D03" w14:textId="77777777" w:rsidR="004B70EE" w:rsidRDefault="004B70EE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8DE7A" w14:textId="77777777" w:rsidR="00877BD8" w:rsidRDefault="00877B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EC9FB" w14:textId="65F4F127" w:rsidR="005854DB" w:rsidRPr="005854DB" w:rsidRDefault="008615DA" w:rsidP="00A67285">
    <w:pPr>
      <w:pStyle w:val="Header"/>
    </w:pPr>
    <w:r>
      <w:rPr>
        <w:rStyle w:val="SubtleEmphasis"/>
        <w:noProof/>
      </w:rPr>
      <w:drawing>
        <wp:anchor distT="0" distB="0" distL="114300" distR="114300" simplePos="0" relativeHeight="251700224" behindDoc="1" locked="0" layoutInCell="1" allowOverlap="1" wp14:anchorId="71277A62" wp14:editId="128EF345">
          <wp:simplePos x="0" y="0"/>
          <wp:positionH relativeFrom="margin">
            <wp:align>right</wp:align>
          </wp:positionH>
          <wp:positionV relativeFrom="paragraph">
            <wp:posOffset>-191871</wp:posOffset>
          </wp:positionV>
          <wp:extent cx="899033" cy="874764"/>
          <wp:effectExtent l="0" t="0" r="0" b="0"/>
          <wp:wrapNone/>
          <wp:docPr id="3" name="Picture 3" descr="C:\Users\milad\AppData\Local\Microsoft\Windows\INetCache\Content.Word\Public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:\Users\milad\AppData\Local\Microsoft\Windows\INetCache\Content.Word\Publication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49" t="28806" r="31850" b="32246"/>
                  <a:stretch>
                    <a:fillRect/>
                  </a:stretch>
                </pic:blipFill>
                <pic:spPr bwMode="auto">
                  <a:xfrm>
                    <a:off x="0" y="0"/>
                    <a:ext cx="899033" cy="8747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111766AD" wp14:editId="49CAAEB3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61427" cy="1228954"/>
              <wp:effectExtent l="0" t="0" r="0" b="9525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1427" cy="1228954"/>
                      </a:xfrm>
                      <a:prstGeom prst="rect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  <a:alpha val="5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6C2691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1766A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margin-left:559.95pt;margin-top:0;width:611.15pt;height:96.75pt;z-index:-25162035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" fillcolor="gray [1629]" stroked="f">
              <v:fill opacity="32896f"/>
              <v:textbox inset="20mm,8mm">
                <w:txbxContent>
                  <w:p w14:paraId="6C6C2691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SubtleEmphasis"/>
          <w:color w:val="B89E00"/>
        </w:rPr>
        <w:alias w:val="Title"/>
        <w:tag w:val=""/>
        <w:id w:val="1367024086"/>
        <w:placeholder>
          <w:docPart w:val="491AF265CB7E4D32BCFA8195CB75DA8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>
        <w:rPr>
          <w:rStyle w:val="SubtleEmphasis"/>
        </w:rPr>
      </w:sdtEndPr>
      <w:sdtContent>
        <w:r w:rsidR="00045CBB" w:rsidRPr="008615DA">
          <w:rPr>
            <w:rStyle w:val="SubtleEmphasis"/>
            <w:color w:val="B89E00"/>
          </w:rPr>
          <w:t>CHAPTER PROPOSAL FORM</w:t>
        </w:r>
      </w:sdtContent>
    </w:sdt>
    <w:r w:rsidR="005854DB" w:rsidRPr="00A67285">
      <w:rPr>
        <w:rStyle w:val="SubtleEmphasis"/>
      </w:rPr>
      <w:br/>
    </w:r>
    <w:sdt>
      <w:sdtPr>
        <w:alias w:val="Subtitle"/>
        <w:tag w:val=""/>
        <w:id w:val="1852067448"/>
        <w:placeholder>
          <w:docPart w:val="4134E5F4792E4373901356A2D6D65125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877BD8">
          <w:t>Advanced Analytics for Industry 4.0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8802A" w14:textId="77777777" w:rsidR="005854DB" w:rsidRDefault="00903004" w:rsidP="00903004">
    <w:pPr>
      <w:pStyle w:val="Header"/>
      <w:spacing w:after="0"/>
    </w:pPr>
    <w:r>
      <w:rPr>
        <w:rStyle w:val="SubtleEmphasis"/>
        <w:noProof/>
      </w:rPr>
      <w:drawing>
        <wp:anchor distT="0" distB="0" distL="114300" distR="114300" simplePos="0" relativeHeight="251702272" behindDoc="1" locked="0" layoutInCell="1" allowOverlap="1" wp14:anchorId="7F9CD72D" wp14:editId="3EF7C47F">
          <wp:simplePos x="0" y="0"/>
          <wp:positionH relativeFrom="margin">
            <wp:posOffset>-715061</wp:posOffset>
          </wp:positionH>
          <wp:positionV relativeFrom="paragraph">
            <wp:posOffset>-1538021</wp:posOffset>
          </wp:positionV>
          <wp:extent cx="899033" cy="874764"/>
          <wp:effectExtent l="0" t="0" r="0" b="0"/>
          <wp:wrapNone/>
          <wp:docPr id="7" name="Picture 7" descr="C:\Users\milad\AppData\Local\Microsoft\Windows\INetCache\Content.Word\Public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:\Users\milad\AppData\Local\Microsoft\Windows\INetCache\Content.Word\Publication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49" t="28806" r="31850" b="32246"/>
                  <a:stretch>
                    <a:fillRect/>
                  </a:stretch>
                </pic:blipFill>
                <pic:spPr bwMode="auto">
                  <a:xfrm>
                    <a:off x="0" y="0"/>
                    <a:ext cx="899033" cy="8747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075B">
      <w:rPr>
        <w:noProof/>
      </w:rPr>
      <w:drawing>
        <wp:anchor distT="0" distB="0" distL="114300" distR="114300" simplePos="0" relativeHeight="251699200" behindDoc="1" locked="0" layoutInCell="1" allowOverlap="1" wp14:anchorId="423A0C63" wp14:editId="1EEA5480">
          <wp:simplePos x="0" y="0"/>
          <wp:positionH relativeFrom="column">
            <wp:posOffset>-716280</wp:posOffset>
          </wp:positionH>
          <wp:positionV relativeFrom="paragraph">
            <wp:posOffset>-1539240</wp:posOffset>
          </wp:positionV>
          <wp:extent cx="7809865" cy="3409950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in2.jpg"/>
                  <pic:cNvPicPr/>
                </pic:nvPicPr>
                <pic:blipFill rotWithShape="1">
                  <a:blip r:embed="rId2">
                    <a:duotone>
                      <a:prstClr val="black"/>
                      <a:schemeClr val="accent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-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536"/>
                  <a:stretch/>
                </pic:blipFill>
                <pic:spPr bwMode="auto">
                  <a:xfrm>
                    <a:off x="0" y="0"/>
                    <a:ext cx="7809865" cy="3409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4DB">
      <w:rPr>
        <w:noProof/>
      </w:rPr>
      <w:drawing>
        <wp:anchor distT="0" distB="0" distL="114300" distR="114300" simplePos="0" relativeHeight="251698176" behindDoc="1" locked="0" layoutInCell="1" allowOverlap="1" wp14:anchorId="5BFA6E28" wp14:editId="3160DF88">
          <wp:simplePos x="0" y="0"/>
          <wp:positionH relativeFrom="column">
            <wp:posOffset>-797560</wp:posOffset>
          </wp:positionH>
          <wp:positionV relativeFrom="paragraph">
            <wp:posOffset>-410210</wp:posOffset>
          </wp:positionV>
          <wp:extent cx="7996799" cy="2282808"/>
          <wp:effectExtent l="0" t="0" r="4445" b="3810"/>
          <wp:wrapNone/>
          <wp:docPr id="5" name="Picture 5" descr="People's hands and documen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8" t="15387" r="1918" b="21961"/>
                  <a:stretch/>
                </pic:blipFill>
                <pic:spPr bwMode="auto">
                  <a:xfrm>
                    <a:off x="0" y="0"/>
                    <a:ext cx="8008772" cy="22862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5"/>
  </w:num>
  <w:num w:numId="3">
    <w:abstractNumId w:val="17"/>
  </w:num>
  <w:num w:numId="4">
    <w:abstractNumId w:val="25"/>
  </w:num>
  <w:num w:numId="5">
    <w:abstractNumId w:val="14"/>
  </w:num>
  <w:num w:numId="6">
    <w:abstractNumId w:val="8"/>
  </w:num>
  <w:num w:numId="7">
    <w:abstractNumId w:val="34"/>
  </w:num>
  <w:num w:numId="8">
    <w:abstractNumId w:val="13"/>
  </w:num>
  <w:num w:numId="9">
    <w:abstractNumId w:val="36"/>
  </w:num>
  <w:num w:numId="10">
    <w:abstractNumId w:val="31"/>
  </w:num>
  <w:num w:numId="11">
    <w:abstractNumId w:val="4"/>
  </w:num>
  <w:num w:numId="12">
    <w:abstractNumId w:val="11"/>
  </w:num>
  <w:num w:numId="13">
    <w:abstractNumId w:val="16"/>
  </w:num>
  <w:num w:numId="14">
    <w:abstractNumId w:val="24"/>
  </w:num>
  <w:num w:numId="15">
    <w:abstractNumId w:val="20"/>
  </w:num>
  <w:num w:numId="16">
    <w:abstractNumId w:val="7"/>
  </w:num>
  <w:num w:numId="17">
    <w:abstractNumId w:val="26"/>
  </w:num>
  <w:num w:numId="18">
    <w:abstractNumId w:val="37"/>
  </w:num>
  <w:num w:numId="19">
    <w:abstractNumId w:val="10"/>
  </w:num>
  <w:num w:numId="20">
    <w:abstractNumId w:val="29"/>
  </w:num>
  <w:num w:numId="21">
    <w:abstractNumId w:val="12"/>
  </w:num>
  <w:num w:numId="22">
    <w:abstractNumId w:val="21"/>
  </w:num>
  <w:num w:numId="23">
    <w:abstractNumId w:val="23"/>
  </w:num>
  <w:num w:numId="24">
    <w:abstractNumId w:val="19"/>
  </w:num>
  <w:num w:numId="25">
    <w:abstractNumId w:val="22"/>
  </w:num>
  <w:num w:numId="26">
    <w:abstractNumId w:val="9"/>
  </w:num>
  <w:num w:numId="27">
    <w:abstractNumId w:val="32"/>
  </w:num>
  <w:num w:numId="28">
    <w:abstractNumId w:val="15"/>
  </w:num>
  <w:num w:numId="29">
    <w:abstractNumId w:val="6"/>
  </w:num>
  <w:num w:numId="30">
    <w:abstractNumId w:val="18"/>
  </w:num>
  <w:num w:numId="31">
    <w:abstractNumId w:val="5"/>
  </w:num>
  <w:num w:numId="32">
    <w:abstractNumId w:val="28"/>
  </w:num>
  <w:num w:numId="33">
    <w:abstractNumId w:val="30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3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Bomx2WAXccFpr6bsoNFtFo/R/MXREcrRSjeakSp3y4U9CKRVvePueti9DQ8PVDCSzXqWnpmKMo546bdisF4R3w==" w:salt="3uzNClM2gSs01sylWani3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2A4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45CBB"/>
    <w:rsid w:val="00066DE2"/>
    <w:rsid w:val="00070C4A"/>
    <w:rsid w:val="00077931"/>
    <w:rsid w:val="00084E91"/>
    <w:rsid w:val="000900B6"/>
    <w:rsid w:val="000A649E"/>
    <w:rsid w:val="000A7626"/>
    <w:rsid w:val="000B5DA2"/>
    <w:rsid w:val="000C1C28"/>
    <w:rsid w:val="000C5872"/>
    <w:rsid w:val="000E0979"/>
    <w:rsid w:val="000E1544"/>
    <w:rsid w:val="001155CE"/>
    <w:rsid w:val="001225D9"/>
    <w:rsid w:val="00124370"/>
    <w:rsid w:val="00160392"/>
    <w:rsid w:val="001A5429"/>
    <w:rsid w:val="001D03AC"/>
    <w:rsid w:val="001D1C22"/>
    <w:rsid w:val="001E11F1"/>
    <w:rsid w:val="001E1E58"/>
    <w:rsid w:val="00206719"/>
    <w:rsid w:val="00240312"/>
    <w:rsid w:val="00247B17"/>
    <w:rsid w:val="00252E4A"/>
    <w:rsid w:val="002642A8"/>
    <w:rsid w:val="002955AB"/>
    <w:rsid w:val="002A137B"/>
    <w:rsid w:val="0031130D"/>
    <w:rsid w:val="00314A6F"/>
    <w:rsid w:val="00334394"/>
    <w:rsid w:val="00347AF5"/>
    <w:rsid w:val="00360F98"/>
    <w:rsid w:val="00362478"/>
    <w:rsid w:val="00374421"/>
    <w:rsid w:val="003A075B"/>
    <w:rsid w:val="003A1203"/>
    <w:rsid w:val="003B3285"/>
    <w:rsid w:val="003B5758"/>
    <w:rsid w:val="003B72BE"/>
    <w:rsid w:val="003D59A7"/>
    <w:rsid w:val="003E78A7"/>
    <w:rsid w:val="003F0714"/>
    <w:rsid w:val="003F13B0"/>
    <w:rsid w:val="003F5F4A"/>
    <w:rsid w:val="00403423"/>
    <w:rsid w:val="004262DD"/>
    <w:rsid w:val="0042646F"/>
    <w:rsid w:val="00435096"/>
    <w:rsid w:val="004411FB"/>
    <w:rsid w:val="00443212"/>
    <w:rsid w:val="00452CAF"/>
    <w:rsid w:val="00491033"/>
    <w:rsid w:val="00493EC0"/>
    <w:rsid w:val="00495909"/>
    <w:rsid w:val="004B5251"/>
    <w:rsid w:val="004B70EE"/>
    <w:rsid w:val="004C0453"/>
    <w:rsid w:val="004C7B3E"/>
    <w:rsid w:val="00513832"/>
    <w:rsid w:val="00526C37"/>
    <w:rsid w:val="00533047"/>
    <w:rsid w:val="00535642"/>
    <w:rsid w:val="005732F0"/>
    <w:rsid w:val="00577B45"/>
    <w:rsid w:val="005854DB"/>
    <w:rsid w:val="005919AF"/>
    <w:rsid w:val="005A20E2"/>
    <w:rsid w:val="005B5117"/>
    <w:rsid w:val="005B6A1A"/>
    <w:rsid w:val="005D2146"/>
    <w:rsid w:val="005F6388"/>
    <w:rsid w:val="006329E1"/>
    <w:rsid w:val="00633E73"/>
    <w:rsid w:val="00655308"/>
    <w:rsid w:val="00664450"/>
    <w:rsid w:val="00685B4E"/>
    <w:rsid w:val="006936EB"/>
    <w:rsid w:val="006B2383"/>
    <w:rsid w:val="006B4326"/>
    <w:rsid w:val="006D0144"/>
    <w:rsid w:val="006D72A4"/>
    <w:rsid w:val="006E3FC8"/>
    <w:rsid w:val="006F38DB"/>
    <w:rsid w:val="007157EF"/>
    <w:rsid w:val="0073670F"/>
    <w:rsid w:val="00740FCE"/>
    <w:rsid w:val="00753E67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3904"/>
    <w:rsid w:val="007F793B"/>
    <w:rsid w:val="00813EC8"/>
    <w:rsid w:val="00817F8C"/>
    <w:rsid w:val="0083428B"/>
    <w:rsid w:val="008615DA"/>
    <w:rsid w:val="00876F99"/>
    <w:rsid w:val="00877BD8"/>
    <w:rsid w:val="008820B3"/>
    <w:rsid w:val="00886169"/>
    <w:rsid w:val="0089410F"/>
    <w:rsid w:val="008965F6"/>
    <w:rsid w:val="008A2B5E"/>
    <w:rsid w:val="008D3386"/>
    <w:rsid w:val="008E6765"/>
    <w:rsid w:val="008F704C"/>
    <w:rsid w:val="0090206C"/>
    <w:rsid w:val="00902998"/>
    <w:rsid w:val="00903004"/>
    <w:rsid w:val="00912C1B"/>
    <w:rsid w:val="0092125E"/>
    <w:rsid w:val="00924319"/>
    <w:rsid w:val="009355C2"/>
    <w:rsid w:val="0094731A"/>
    <w:rsid w:val="00952A7A"/>
    <w:rsid w:val="00974BF8"/>
    <w:rsid w:val="009A3B33"/>
    <w:rsid w:val="009A45A0"/>
    <w:rsid w:val="009B35B5"/>
    <w:rsid w:val="009B4773"/>
    <w:rsid w:val="009D2556"/>
    <w:rsid w:val="00A630FD"/>
    <w:rsid w:val="00A67285"/>
    <w:rsid w:val="00A74908"/>
    <w:rsid w:val="00A91213"/>
    <w:rsid w:val="00A960DC"/>
    <w:rsid w:val="00AA29B1"/>
    <w:rsid w:val="00AA387F"/>
    <w:rsid w:val="00AA66D7"/>
    <w:rsid w:val="00AC3653"/>
    <w:rsid w:val="00AD6699"/>
    <w:rsid w:val="00AE0241"/>
    <w:rsid w:val="00AE5008"/>
    <w:rsid w:val="00B166EF"/>
    <w:rsid w:val="00B26302"/>
    <w:rsid w:val="00B37B3B"/>
    <w:rsid w:val="00B44C47"/>
    <w:rsid w:val="00B57756"/>
    <w:rsid w:val="00B57F4F"/>
    <w:rsid w:val="00B62B4A"/>
    <w:rsid w:val="00B7636D"/>
    <w:rsid w:val="00B80CF1"/>
    <w:rsid w:val="00BA2A38"/>
    <w:rsid w:val="00BA31C4"/>
    <w:rsid w:val="00BB02E6"/>
    <w:rsid w:val="00BD0C60"/>
    <w:rsid w:val="00C17BCF"/>
    <w:rsid w:val="00C3246A"/>
    <w:rsid w:val="00C65564"/>
    <w:rsid w:val="00C9398F"/>
    <w:rsid w:val="00CA61D8"/>
    <w:rsid w:val="00CD1D98"/>
    <w:rsid w:val="00CD46D9"/>
    <w:rsid w:val="00CE6A4C"/>
    <w:rsid w:val="00CF1267"/>
    <w:rsid w:val="00D13200"/>
    <w:rsid w:val="00D252A7"/>
    <w:rsid w:val="00D26769"/>
    <w:rsid w:val="00D27AF8"/>
    <w:rsid w:val="00D6543F"/>
    <w:rsid w:val="00D74E0C"/>
    <w:rsid w:val="00D9468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246CC"/>
    <w:rsid w:val="00E31650"/>
    <w:rsid w:val="00E35169"/>
    <w:rsid w:val="00E53724"/>
    <w:rsid w:val="00E552C8"/>
    <w:rsid w:val="00E75006"/>
    <w:rsid w:val="00E84350"/>
    <w:rsid w:val="00E85863"/>
    <w:rsid w:val="00E91AE4"/>
    <w:rsid w:val="00EA431D"/>
    <w:rsid w:val="00EA67BA"/>
    <w:rsid w:val="00EC4BCD"/>
    <w:rsid w:val="00F217D3"/>
    <w:rsid w:val="00F33F5E"/>
    <w:rsid w:val="00F60840"/>
    <w:rsid w:val="00F75B86"/>
    <w:rsid w:val="00F77190"/>
    <w:rsid w:val="00F77933"/>
    <w:rsid w:val="00F8411A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21747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285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F8411A"/>
    <w:pPr>
      <w:pBdr>
        <w:top w:val="single" w:sz="8" w:space="1" w:color="F0CDA1" w:themeColor="accent1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47AF5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C939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9398F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83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support@soofastaei-publications.com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hyperlink" Target="https://soofastaei-publications.com/advanced-analytics-for-industry-4-0-application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oo\AppData\Roaming\Microsoft\Templates\Home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1601AD67EC8441996FE4DEB4C918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E2C6B-FEF1-4B32-85AA-9B5F6D6AEFBD}"/>
      </w:docPartPr>
      <w:docPartBody>
        <w:p w:rsidR="00AD6167" w:rsidRDefault="00EB39A8">
          <w:pPr>
            <w:pStyle w:val="41601AD67EC8441996FE4DEB4C918432"/>
          </w:pPr>
          <w:r w:rsidRPr="005854DB">
            <w:t>HOME-BASED AGENCY</w:t>
          </w:r>
        </w:p>
      </w:docPartBody>
    </w:docPart>
    <w:docPart>
      <w:docPartPr>
        <w:name w:val="491AF265CB7E4D32BCFA8195CB75D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D2FEB-09AB-436D-9E10-04066F888822}"/>
      </w:docPartPr>
      <w:docPartBody>
        <w:p w:rsidR="00AD6167" w:rsidRDefault="00EB39A8">
          <w:pPr>
            <w:pStyle w:val="491AF265CB7E4D32BCFA8195CB75DA8C"/>
          </w:pPr>
          <w:r w:rsidRPr="00685B4E">
            <w:t>Conduct a personal evaluation to determine why you want to start a business.</w:t>
          </w:r>
        </w:p>
      </w:docPartBody>
    </w:docPart>
    <w:docPart>
      <w:docPartPr>
        <w:name w:val="4134E5F4792E4373901356A2D6D65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6F789-3C22-4298-9438-48D0520A24CA}"/>
      </w:docPartPr>
      <w:docPartBody>
        <w:p w:rsidR="00AD6167" w:rsidRDefault="00EB39A8">
          <w:pPr>
            <w:pStyle w:val="4134E5F4792E4373901356A2D6D65125"/>
          </w:pPr>
          <w:r w:rsidRPr="00685B4E">
            <w:t>Create a business plan:</w:t>
          </w:r>
        </w:p>
      </w:docPartBody>
    </w:docPart>
    <w:docPart>
      <w:docPartPr>
        <w:name w:val="604005E2628D4473A56DAF6B87BA1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BFAC0-BDE9-4A79-AEA1-152F4E04F33A}"/>
      </w:docPartPr>
      <w:docPartBody>
        <w:p w:rsidR="00AD6167" w:rsidRDefault="00EB39A8">
          <w:pPr>
            <w:pStyle w:val="604005E2628D4473A56DAF6B87BA168B"/>
          </w:pPr>
          <w:r w:rsidRPr="00685B4E">
            <w:t>What do we do?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7C79F-F3B7-4248-B364-8A02AC032BA7}"/>
      </w:docPartPr>
      <w:docPartBody>
        <w:p w:rsidR="000A215C" w:rsidRDefault="00992058">
          <w:r w:rsidRPr="00E632C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843DF6EFD34338AF21087B1BAA6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6F418-E144-4563-A81F-EFEB8ED77108}"/>
      </w:docPartPr>
      <w:docPartBody>
        <w:p w:rsidR="000A215C" w:rsidRDefault="00992058" w:rsidP="00992058">
          <w:pPr>
            <w:pStyle w:val="30843DF6EFD34338AF21087B1BAA6289"/>
          </w:pPr>
          <w:r w:rsidRPr="00E632C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474F58F6AE4EA28DCE82865EE30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53D7B-CE3D-40A0-9C5A-F555A302B845}"/>
      </w:docPartPr>
      <w:docPartBody>
        <w:p w:rsidR="002E4B5A" w:rsidRDefault="00C4435A" w:rsidP="00C4435A">
          <w:pPr>
            <w:pStyle w:val="AC474F58F6AE4EA28DCE82865EE30986"/>
          </w:pPr>
          <w:r w:rsidRPr="005854DB">
            <w:t>Startup Checklist</w:t>
          </w:r>
        </w:p>
      </w:docPartBody>
    </w:docPart>
    <w:docPart>
      <w:docPartPr>
        <w:name w:val="FB421A7952B84BD58F67D9D3D7E36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C5FBE-A3DF-4316-B8D5-731A9E14F794}"/>
      </w:docPartPr>
      <w:docPartBody>
        <w:p w:rsidR="003D12D9" w:rsidRDefault="000F2BA6" w:rsidP="000F2BA6">
          <w:pPr>
            <w:pStyle w:val="FB421A7952B84BD58F67D9D3D7E367A4"/>
          </w:pPr>
          <w:r w:rsidRPr="00E632C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7CC"/>
    <w:rsid w:val="000A215C"/>
    <w:rsid w:val="000C3CCA"/>
    <w:rsid w:val="000F2BA6"/>
    <w:rsid w:val="00170B1D"/>
    <w:rsid w:val="002604F2"/>
    <w:rsid w:val="002E4B5A"/>
    <w:rsid w:val="003D12D9"/>
    <w:rsid w:val="00425316"/>
    <w:rsid w:val="006416C4"/>
    <w:rsid w:val="007621F2"/>
    <w:rsid w:val="00992058"/>
    <w:rsid w:val="009F6C29"/>
    <w:rsid w:val="00A917CC"/>
    <w:rsid w:val="00AD6167"/>
    <w:rsid w:val="00C4435A"/>
    <w:rsid w:val="00EB39A8"/>
    <w:rsid w:val="00EF6540"/>
    <w:rsid w:val="00F033C6"/>
    <w:rsid w:val="00FE2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1601AD67EC8441996FE4DEB4C918432">
    <w:name w:val="41601AD67EC8441996FE4DEB4C918432"/>
  </w:style>
  <w:style w:type="paragraph" w:customStyle="1" w:styleId="491AF265CB7E4D32BCFA8195CB75DA8C">
    <w:name w:val="491AF265CB7E4D32BCFA8195CB75DA8C"/>
  </w:style>
  <w:style w:type="paragraph" w:customStyle="1" w:styleId="4134E5F4792E4373901356A2D6D65125">
    <w:name w:val="4134E5F4792E4373901356A2D6D65125"/>
  </w:style>
  <w:style w:type="paragraph" w:customStyle="1" w:styleId="604005E2628D4473A56DAF6B87BA168B">
    <w:name w:val="604005E2628D4473A56DAF6B87BA168B"/>
  </w:style>
  <w:style w:type="paragraph" w:customStyle="1" w:styleId="AC474F58F6AE4EA28DCE82865EE30986">
    <w:name w:val="AC474F58F6AE4EA28DCE82865EE30986"/>
    <w:rsid w:val="00C4435A"/>
  </w:style>
  <w:style w:type="character" w:styleId="PlaceholderText">
    <w:name w:val="Placeholder Text"/>
    <w:basedOn w:val="DefaultParagraphFont"/>
    <w:uiPriority w:val="99"/>
    <w:semiHidden/>
    <w:rsid w:val="000F2BA6"/>
    <w:rPr>
      <w:color w:val="808080"/>
    </w:rPr>
  </w:style>
  <w:style w:type="paragraph" w:customStyle="1" w:styleId="30843DF6EFD34338AF21087B1BAA6289">
    <w:name w:val="30843DF6EFD34338AF21087B1BAA6289"/>
    <w:rsid w:val="00992058"/>
  </w:style>
  <w:style w:type="paragraph" w:customStyle="1" w:styleId="FB421A7952B84BD58F67D9D3D7E367A4">
    <w:name w:val="FB421A7952B84BD58F67D9D3D7E367A4"/>
    <w:rsid w:val="000F2B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support@soofastaei-publications.com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7E37A00-9097-4418-AAC3-EE764BD194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9D665E-9F2B-4523-84BE-A4382ED5311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63BC185-8E20-4ACF-97AA-9CAB70B391C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A3602BF-E286-4E7E-A3D8-B3926EE41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Home business startup checklist.dotx</Template>
  <TotalTime>0</TotalTime>
  <Pages>3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PROPOSAL FORM</vt:lpstr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PROPOSAL FORM</dc:title>
  <dc:subject/>
  <dc:creator/>
  <cp:keywords/>
  <dc:description/>
  <cp:lastModifiedBy/>
  <cp:revision>1</cp:revision>
  <dcterms:created xsi:type="dcterms:W3CDTF">2021-11-09T10:01:00Z</dcterms:created>
  <dcterms:modified xsi:type="dcterms:W3CDTF">2022-08-10T10:18:00Z</dcterms:modified>
  <cp:contentStatus>Advanced Analytics for Industry 4.0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